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1484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492"/>
        <w:gridCol w:w="434"/>
        <w:gridCol w:w="636"/>
        <w:gridCol w:w="2404"/>
        <w:gridCol w:w="1522"/>
        <w:gridCol w:w="2872"/>
      </w:tblGrid>
      <w:tr xmlns:wp14="http://schemas.microsoft.com/office/word/2010/wordml" w:rsidRPr="00C9238F" w:rsidR="00C9238F" w:rsidTr="5A9C3E02" w14:paraId="79FF0290" wp14:textId="77777777">
        <w:tc>
          <w:tcPr>
            <w:tcW w:w="1029" w:type="pct"/>
            <w:gridSpan w:val="2"/>
            <w:tcMar/>
            <w:vAlign w:val="bottom"/>
          </w:tcPr>
          <w:p w:rsidR="004178BE" w:rsidP="004178BE" w:rsidRDefault="004178BE" w14:paraId="672A6659" wp14:textId="77777777">
            <w:pPr>
              <w:spacing w:before="240"/>
            </w:pPr>
          </w:p>
          <w:p w:rsidRPr="00C9238F" w:rsidR="00C9238F" w:rsidP="004178BE" w:rsidRDefault="004178BE" w14:paraId="0D909AED" wp14:textId="77777777">
            <w:pPr>
              <w:spacing w:before="240"/>
            </w:pPr>
            <w:r>
              <w:t>Name</w:t>
            </w:r>
          </w:p>
        </w:tc>
        <w:tc>
          <w:tcPr>
            <w:tcW w:w="3971" w:type="pct"/>
            <w:gridSpan w:val="4"/>
            <w:tcBorders>
              <w:bottom w:val="single" w:color="auto" w:sz="4" w:space="0"/>
            </w:tcBorders>
            <w:tcMar/>
            <w:vAlign w:val="bottom"/>
          </w:tcPr>
          <w:p w:rsidR="004178BE" w:rsidP="76B60C92" w:rsidRDefault="004178BE" w14:paraId="79CC6309" wp14:textId="4C3FA3F0">
            <w:pPr>
              <w:autoSpaceDE w:val="0"/>
              <w:autoSpaceDN w:val="0"/>
              <w:adjustRightInd w:val="0"/>
              <w:rPr>
                <w:rFonts w:cs="Calibri" w:cstheme="minorAscii"/>
                <w:b w:val="1"/>
                <w:bCs w:val="1"/>
                <w:sz w:val="36"/>
                <w:szCs w:val="36"/>
                <w:u w:val="single"/>
              </w:rPr>
            </w:pPr>
            <w:r w:rsidRPr="76B60C92" w:rsidR="004178BE">
              <w:rPr>
                <w:rFonts w:cs="Calibri" w:cstheme="minorAscii"/>
                <w:b w:val="1"/>
                <w:bCs w:val="1"/>
                <w:sz w:val="36"/>
                <w:szCs w:val="36"/>
                <w:u w:val="none"/>
              </w:rPr>
              <w:t>Run Things Run Club Hardship Fund</w:t>
            </w:r>
          </w:p>
          <w:p w:rsidR="004178BE" w:rsidP="76B60C92" w:rsidRDefault="004178BE" w14:paraId="6D802DB1" wp14:textId="77777777">
            <w:pPr>
              <w:autoSpaceDE w:val="0"/>
              <w:autoSpaceDN w:val="0"/>
              <w:adjustRightInd w:val="0"/>
              <w:rPr>
                <w:rFonts w:cs="Calibri" w:cstheme="minorAscii"/>
                <w:b w:val="1"/>
                <w:bCs w:val="1"/>
                <w:sz w:val="36"/>
                <w:szCs w:val="36"/>
                <w:u w:val="none"/>
              </w:rPr>
            </w:pPr>
            <w:r w:rsidRPr="76B60C92" w:rsidR="004178BE">
              <w:rPr>
                <w:rFonts w:cs="Calibri" w:cstheme="minorAscii"/>
                <w:b w:val="1"/>
                <w:bCs w:val="1"/>
                <w:sz w:val="36"/>
                <w:szCs w:val="36"/>
              </w:rPr>
              <w:t xml:space="preserve">          </w:t>
            </w:r>
            <w:r w:rsidRPr="76B60C92" w:rsidR="004178BE">
              <w:rPr>
                <w:rFonts w:cs="Calibri" w:cstheme="minorAscii"/>
                <w:b w:val="1"/>
                <w:bCs w:val="1"/>
                <w:sz w:val="36"/>
                <w:szCs w:val="36"/>
              </w:rPr>
              <w:t xml:space="preserve"> </w:t>
            </w:r>
            <w:r w:rsidRPr="76B60C92" w:rsidR="004178BE">
              <w:rPr>
                <w:rFonts w:cs="Calibri" w:cstheme="minorAscii"/>
                <w:b w:val="1"/>
                <w:bCs w:val="1"/>
                <w:sz w:val="36"/>
                <w:szCs w:val="36"/>
              </w:rPr>
              <w:t xml:space="preserve">      </w:t>
            </w:r>
            <w:r w:rsidRPr="76B60C92" w:rsidR="004178BE">
              <w:rPr>
                <w:rFonts w:cs="Calibri" w:cstheme="minorAscii"/>
                <w:b w:val="1"/>
                <w:bCs w:val="1"/>
                <w:sz w:val="36"/>
                <w:szCs w:val="36"/>
                <w:u w:val="none"/>
              </w:rPr>
              <w:t>Application Form</w:t>
            </w:r>
          </w:p>
          <w:p w:rsidRPr="00C9238F" w:rsidR="00C9238F" w:rsidP="004178BE" w:rsidRDefault="00C9238F" w14:paraId="0A37501D" wp14:textId="77777777">
            <w:pPr>
              <w:spacing w:before="240"/>
            </w:pPr>
          </w:p>
        </w:tc>
      </w:tr>
      <w:tr xmlns:wp14="http://schemas.microsoft.com/office/word/2010/wordml" w:rsidRPr="00C9238F" w:rsidR="00C9238F" w:rsidTr="5A9C3E02" w14:paraId="03CA40FF" wp14:textId="77777777">
        <w:tc>
          <w:tcPr>
            <w:tcW w:w="1029" w:type="pct"/>
            <w:gridSpan w:val="2"/>
            <w:tcMar/>
            <w:vAlign w:val="bottom"/>
          </w:tcPr>
          <w:p w:rsidRPr="00C9238F" w:rsidR="00C9238F" w:rsidP="004178BE" w:rsidRDefault="004178BE" w14:paraId="3B3096D1" wp14:textId="77777777">
            <w:pPr>
              <w:spacing w:before="240"/>
            </w:pPr>
            <w:r>
              <w:t>Email</w:t>
            </w:r>
          </w:p>
        </w:tc>
        <w:tc>
          <w:tcPr>
            <w:tcW w:w="3971" w:type="pct"/>
            <w:gridSpan w:val="4"/>
            <w:tcBorders>
              <w:bottom w:val="single" w:color="auto" w:sz="4" w:space="0"/>
            </w:tcBorders>
            <w:tcMar/>
            <w:vAlign w:val="bottom"/>
          </w:tcPr>
          <w:p w:rsidRPr="00C9238F" w:rsidR="00C9238F" w:rsidP="004178BE" w:rsidRDefault="00C9238F" w14:paraId="5DAB6C7B" wp14:textId="77777777">
            <w:pPr>
              <w:spacing w:before="240"/>
            </w:pPr>
          </w:p>
        </w:tc>
      </w:tr>
      <w:tr xmlns:wp14="http://schemas.microsoft.com/office/word/2010/wordml" w:rsidRPr="00C9238F" w:rsidR="004178BE" w:rsidTr="5A9C3E02" w14:paraId="69047E7B" wp14:textId="77777777">
        <w:trPr>
          <w:gridAfter w:val="2"/>
          <w:wAfter w:w="2347" w:type="pct"/>
        </w:trPr>
        <w:tc>
          <w:tcPr>
            <w:tcW w:w="1029" w:type="pct"/>
            <w:gridSpan w:val="2"/>
            <w:tcMar/>
            <w:vAlign w:val="bottom"/>
          </w:tcPr>
          <w:p w:rsidRPr="00C9238F" w:rsidR="004178BE" w:rsidP="004178BE" w:rsidRDefault="004178BE" w14:paraId="040DD275" wp14:textId="77777777">
            <w:pPr>
              <w:spacing w:before="240"/>
            </w:pPr>
            <w:r>
              <w:t>Phone</w:t>
            </w:r>
          </w:p>
        </w:tc>
        <w:tc>
          <w:tcPr>
            <w:tcW w:w="1624" w:type="pct"/>
            <w:gridSpan w:val="2"/>
            <w:tcBorders>
              <w:bottom w:val="single" w:color="auto" w:sz="4" w:space="0"/>
            </w:tcBorders>
            <w:tcMar/>
            <w:vAlign w:val="bottom"/>
          </w:tcPr>
          <w:p w:rsidRPr="00C9238F" w:rsidR="004178BE" w:rsidP="004178BE" w:rsidRDefault="004178BE" w14:paraId="02EB378F" wp14:textId="77777777">
            <w:pPr>
              <w:spacing w:before="240"/>
            </w:pPr>
            <w:bookmarkStart w:name="_GoBack" w:id="0"/>
            <w:bookmarkEnd w:id="0"/>
          </w:p>
        </w:tc>
      </w:tr>
      <w:tr xmlns:wp14="http://schemas.microsoft.com/office/word/2010/wordml" w:rsidRPr="00C9238F" w:rsidR="004178BE" w:rsidTr="5A9C3E02" w14:paraId="23BE2BD6" wp14:textId="77777777">
        <w:tc>
          <w:tcPr>
            <w:tcW w:w="1029" w:type="pct"/>
            <w:gridSpan w:val="2"/>
            <w:tcMar/>
            <w:vAlign w:val="bottom"/>
          </w:tcPr>
          <w:p w:rsidRPr="00C9238F" w:rsidR="004178BE" w:rsidP="004178BE" w:rsidRDefault="004178BE" w14:paraId="3BD88B5D" wp14:textId="2164DD43">
            <w:pPr>
              <w:spacing w:before="240"/>
            </w:pPr>
            <w:r w:rsidR="004178BE">
              <w:rPr/>
              <w:t>Event name</w:t>
            </w:r>
            <w:r w:rsidR="6583A3BF">
              <w:rPr/>
              <w:t xml:space="preserve"> or kit needed</w:t>
            </w:r>
          </w:p>
        </w:tc>
        <w:tc>
          <w:tcPr>
            <w:tcW w:w="3971" w:type="pct"/>
            <w:gridSpan w:val="4"/>
            <w:tcBorders>
              <w:bottom w:val="single" w:color="auto" w:sz="4" w:space="0"/>
            </w:tcBorders>
            <w:tcMar/>
            <w:vAlign w:val="bottom"/>
          </w:tcPr>
          <w:p w:rsidRPr="00C9238F" w:rsidR="004178BE" w:rsidP="004178BE" w:rsidRDefault="004178BE" w14:paraId="6A05A809" wp14:textId="77777777">
            <w:pPr>
              <w:spacing w:before="240"/>
            </w:pPr>
          </w:p>
        </w:tc>
      </w:tr>
      <w:tr xmlns:wp14="http://schemas.microsoft.com/office/word/2010/wordml" w:rsidRPr="00C9238F" w:rsidR="00576892" w:rsidTr="5A9C3E02" w14:paraId="6AB95D48" wp14:textId="77777777">
        <w:tc>
          <w:tcPr>
            <w:tcW w:w="1029" w:type="pct"/>
            <w:gridSpan w:val="2"/>
            <w:tcMar/>
            <w:vAlign w:val="bottom"/>
          </w:tcPr>
          <w:p w:rsidRPr="00C9238F" w:rsidR="00576892" w:rsidP="004178BE" w:rsidRDefault="004178BE" w14:paraId="05C56A2F" wp14:textId="55B8DCE6">
            <w:pPr>
              <w:spacing w:before="240"/>
            </w:pPr>
            <w:r w:rsidR="004178BE">
              <w:rPr/>
              <w:t>Event date</w:t>
            </w:r>
            <w:r w:rsidR="23B2CAB1">
              <w:rPr/>
              <w:t xml:space="preserve"> (if applicable)</w:t>
            </w:r>
          </w:p>
        </w:tc>
        <w:tc>
          <w:tcPr>
            <w:tcW w:w="1624" w:type="pct"/>
            <w:gridSpan w:val="2"/>
            <w:tcBorders>
              <w:bottom w:val="single" w:color="auto" w:sz="4" w:space="0"/>
            </w:tcBorders>
            <w:tcMar/>
            <w:vAlign w:val="bottom"/>
          </w:tcPr>
          <w:p w:rsidRPr="00C9238F" w:rsidR="00576892" w:rsidP="004178BE" w:rsidRDefault="00576892" w14:paraId="5A39BBE3" wp14:textId="77777777">
            <w:pPr>
              <w:spacing w:before="240"/>
            </w:pPr>
          </w:p>
        </w:tc>
        <w:tc>
          <w:tcPr>
            <w:tcW w:w="813" w:type="pct"/>
            <w:tcMar/>
            <w:vAlign w:val="bottom"/>
          </w:tcPr>
          <w:p w:rsidRPr="00846B76" w:rsidR="00576892" w:rsidP="004178BE" w:rsidRDefault="004178BE" w14:paraId="2E7D287A" wp14:textId="5ED00C96">
            <w:r w:rsidR="23B2CAB1">
              <w:rPr/>
              <w:t>Cost of entry or kit</w:t>
            </w:r>
          </w:p>
        </w:tc>
        <w:tc>
          <w:tcPr>
            <w:tcW w:w="1535" w:type="pct"/>
            <w:tcBorders>
              <w:bottom w:val="single" w:color="auto" w:sz="4" w:space="0"/>
            </w:tcBorders>
            <w:tcMar/>
            <w:vAlign w:val="bottom"/>
          </w:tcPr>
          <w:p w:rsidRPr="00C9238F" w:rsidR="00576892" w:rsidP="004178BE" w:rsidRDefault="00576892" w14:paraId="41C8F396" wp14:textId="77777777">
            <w:pPr>
              <w:spacing w:before="240"/>
            </w:pPr>
          </w:p>
        </w:tc>
      </w:tr>
      <w:tr xmlns:wp14="http://schemas.microsoft.com/office/word/2010/wordml" w:rsidRPr="00C9238F" w:rsidR="00C9238F" w:rsidTr="5A9C3E02" w14:paraId="2D55889D" wp14:textId="77777777">
        <w:trPr>
          <w:trHeight w:val="576"/>
        </w:trPr>
        <w:tc>
          <w:tcPr>
            <w:tcW w:w="5000" w:type="pct"/>
            <w:gridSpan w:val="6"/>
            <w:tcMar/>
            <w:vAlign w:val="bottom"/>
          </w:tcPr>
          <w:p w:rsidR="004178BE" w:rsidP="004178BE" w:rsidRDefault="004178BE" w14:paraId="72A3D3EC" wp14:textId="77777777"/>
          <w:p w:rsidRPr="00C9238F" w:rsidR="00C9238F" w:rsidP="004178BE" w:rsidRDefault="004178BE" w14:paraId="3965E10F" wp14:textId="6DF3B89B">
            <w:r w:rsidR="004178BE">
              <w:rPr/>
              <w:t xml:space="preserve">Please outline the reason for your application to the </w:t>
            </w:r>
            <w:r w:rsidR="46AA0A81">
              <w:rPr/>
              <w:t>H</w:t>
            </w:r>
            <w:r w:rsidR="004178BE">
              <w:rPr/>
              <w:t xml:space="preserve">ardship </w:t>
            </w:r>
            <w:r w:rsidR="725E7E1B">
              <w:rPr/>
              <w:t>F</w:t>
            </w:r>
            <w:r w:rsidR="004178BE">
              <w:rPr/>
              <w:t>und below:</w:t>
            </w:r>
          </w:p>
        </w:tc>
      </w:tr>
      <w:tr xmlns:wp14="http://schemas.microsoft.com/office/word/2010/wordml" w:rsidRPr="00C9238F" w:rsidR="00C9238F" w:rsidTr="5A9C3E02" w14:paraId="0D0B940D" wp14:textId="77777777">
        <w:tc>
          <w:tcPr>
            <w:tcW w:w="797" w:type="pct"/>
            <w:tcMar/>
            <w:vAlign w:val="bottom"/>
          </w:tcPr>
          <w:p w:rsidRPr="00C9238F" w:rsidR="00C9238F" w:rsidP="004178BE" w:rsidRDefault="00C9238F" w14:paraId="0E27B00A" wp14:textId="77777777">
            <w:pPr>
              <w:spacing w:before="120"/>
              <w:ind w:left="698"/>
            </w:pPr>
          </w:p>
        </w:tc>
        <w:tc>
          <w:tcPr>
            <w:tcW w:w="4203" w:type="pct"/>
            <w:gridSpan w:val="5"/>
            <w:tcBorders>
              <w:bottom w:val="single" w:color="auto" w:sz="4" w:space="0"/>
            </w:tcBorders>
            <w:tcMar/>
            <w:vAlign w:val="bottom"/>
          </w:tcPr>
          <w:p w:rsidRPr="00C9238F" w:rsidR="00C9238F" w:rsidP="004178BE" w:rsidRDefault="00C9238F" w14:paraId="60061E4C" wp14:textId="77777777">
            <w:pPr>
              <w:spacing w:before="120"/>
            </w:pPr>
          </w:p>
        </w:tc>
      </w:tr>
      <w:tr xmlns:wp14="http://schemas.microsoft.com/office/word/2010/wordml" w:rsidRPr="00C9238F" w:rsidR="00C9238F" w:rsidTr="5A9C3E02" w14:paraId="44EAFD9C" wp14:textId="77777777">
        <w:tc>
          <w:tcPr>
            <w:tcW w:w="797" w:type="pct"/>
            <w:tcMar/>
            <w:vAlign w:val="bottom"/>
          </w:tcPr>
          <w:p w:rsidRPr="00C9238F" w:rsidR="00C9238F" w:rsidP="004178BE" w:rsidRDefault="00C9238F" w14:paraId="4B94D5A5" wp14:textId="77777777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03" w:type="pct"/>
            <w:gridSpan w:val="5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C9238F" w:rsidR="00C9238F" w:rsidP="004178BE" w:rsidRDefault="00C9238F" w14:paraId="3DEEC669" wp14:textId="77777777">
            <w:pPr>
              <w:spacing w:before="120"/>
            </w:pPr>
          </w:p>
        </w:tc>
      </w:tr>
      <w:tr xmlns:wp14="http://schemas.microsoft.com/office/word/2010/wordml" w:rsidRPr="00C9238F" w:rsidR="00C9238F" w:rsidTr="5A9C3E02" w14:paraId="3656B9AB" wp14:textId="77777777">
        <w:tc>
          <w:tcPr>
            <w:tcW w:w="797" w:type="pct"/>
            <w:tcMar/>
            <w:vAlign w:val="bottom"/>
          </w:tcPr>
          <w:p w:rsidRPr="00C9238F" w:rsidR="00C9238F" w:rsidP="004178BE" w:rsidRDefault="00C9238F" w14:paraId="45FB0818" wp14:textId="77777777">
            <w:pPr>
              <w:spacing w:before="120"/>
              <w:ind w:left="698"/>
            </w:pPr>
          </w:p>
        </w:tc>
        <w:tc>
          <w:tcPr>
            <w:tcW w:w="4203" w:type="pct"/>
            <w:gridSpan w:val="5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C9238F" w:rsidR="00C9238F" w:rsidP="004178BE" w:rsidRDefault="00C9238F" w14:paraId="049F31CB" wp14:textId="77777777">
            <w:pPr>
              <w:spacing w:before="120"/>
            </w:pPr>
          </w:p>
        </w:tc>
      </w:tr>
      <w:tr xmlns:wp14="http://schemas.microsoft.com/office/word/2010/wordml" w:rsidRPr="00C9238F" w:rsidR="00C9238F" w:rsidTr="5A9C3E02" w14:paraId="53128261" wp14:textId="77777777">
        <w:tc>
          <w:tcPr>
            <w:tcW w:w="797" w:type="pct"/>
            <w:tcMar/>
            <w:vAlign w:val="bottom"/>
          </w:tcPr>
          <w:p w:rsidRPr="00C9238F" w:rsidR="00C9238F" w:rsidP="004178BE" w:rsidRDefault="00C9238F" w14:paraId="62486C05" wp14:textId="77777777">
            <w:pPr>
              <w:spacing w:before="120"/>
              <w:ind w:left="698"/>
            </w:pPr>
          </w:p>
        </w:tc>
        <w:tc>
          <w:tcPr>
            <w:tcW w:w="4203" w:type="pct"/>
            <w:gridSpan w:val="5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C9238F" w:rsidR="00C9238F" w:rsidP="004178BE" w:rsidRDefault="00C9238F" w14:paraId="4101652C" wp14:textId="77777777">
            <w:pPr>
              <w:spacing w:before="120"/>
            </w:pPr>
          </w:p>
        </w:tc>
      </w:tr>
      <w:tr xmlns:wp14="http://schemas.microsoft.com/office/word/2010/wordml" w:rsidRPr="00C9238F" w:rsidR="00C9238F" w:rsidTr="5A9C3E02" w14:paraId="4B99056E" wp14:textId="77777777">
        <w:tc>
          <w:tcPr>
            <w:tcW w:w="797" w:type="pct"/>
            <w:tcMar/>
            <w:vAlign w:val="bottom"/>
          </w:tcPr>
          <w:p w:rsidRPr="00C9238F" w:rsidR="00C9238F" w:rsidP="004178BE" w:rsidRDefault="00C9238F" w14:paraId="1299C43A" wp14:textId="77777777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03" w:type="pct"/>
            <w:gridSpan w:val="5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C9238F" w:rsidR="00C9238F" w:rsidP="004178BE" w:rsidRDefault="00C9238F" w14:paraId="4DDBEF00" wp14:textId="77777777">
            <w:pPr>
              <w:spacing w:before="120"/>
            </w:pPr>
          </w:p>
        </w:tc>
      </w:tr>
      <w:tr xmlns:wp14="http://schemas.microsoft.com/office/word/2010/wordml" w:rsidRPr="00C9238F" w:rsidR="004178BE" w:rsidTr="5A9C3E02" w14:paraId="3461D779" wp14:textId="77777777">
        <w:tc>
          <w:tcPr>
            <w:tcW w:w="797" w:type="pct"/>
            <w:tcMar/>
            <w:vAlign w:val="bottom"/>
          </w:tcPr>
          <w:p w:rsidRPr="00C9238F" w:rsidR="004178BE" w:rsidP="004178BE" w:rsidRDefault="004178BE" w14:paraId="3CF2D8B6" wp14:textId="77777777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03" w:type="pct"/>
            <w:gridSpan w:val="5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C9238F" w:rsidR="004178BE" w:rsidP="004178BE" w:rsidRDefault="004178BE" w14:paraId="0FB78278" wp14:textId="77777777">
            <w:pPr>
              <w:spacing w:before="120"/>
            </w:pPr>
          </w:p>
        </w:tc>
      </w:tr>
      <w:tr xmlns:wp14="http://schemas.microsoft.com/office/word/2010/wordml" w:rsidRPr="00C9238F" w:rsidR="004178BE" w:rsidTr="5A9C3E02" w14:paraId="1FC39945" wp14:textId="77777777">
        <w:tc>
          <w:tcPr>
            <w:tcW w:w="797" w:type="pct"/>
            <w:tcMar/>
            <w:vAlign w:val="bottom"/>
          </w:tcPr>
          <w:p w:rsidRPr="00C9238F" w:rsidR="004178BE" w:rsidP="004178BE" w:rsidRDefault="004178BE" w14:paraId="0562CB0E" wp14:textId="77777777">
            <w:pPr>
              <w:spacing w:before="120"/>
              <w:rPr>
                <w:sz w:val="36"/>
              </w:rPr>
            </w:pPr>
          </w:p>
        </w:tc>
        <w:tc>
          <w:tcPr>
            <w:tcW w:w="4203" w:type="pct"/>
            <w:gridSpan w:val="5"/>
            <w:tcBorders>
              <w:top w:val="single" w:color="auto" w:sz="4" w:space="0"/>
              <w:bottom w:val="single" w:color="auto" w:sz="4" w:space="0"/>
            </w:tcBorders>
            <w:tcMar/>
            <w:vAlign w:val="bottom"/>
          </w:tcPr>
          <w:p w:rsidRPr="00C9238F" w:rsidR="004178BE" w:rsidP="004178BE" w:rsidRDefault="004178BE" w14:paraId="34CE0A41" wp14:textId="77777777">
            <w:pPr>
              <w:spacing w:before="120"/>
            </w:pPr>
          </w:p>
        </w:tc>
      </w:tr>
      <w:tr xmlns:wp14="http://schemas.microsoft.com/office/word/2010/wordml" w:rsidRPr="00C9238F" w:rsidR="00C9238F" w:rsidTr="5A9C3E02" w14:paraId="62EBF3C5" wp14:textId="77777777">
        <w:tc>
          <w:tcPr>
            <w:tcW w:w="1369" w:type="pct"/>
            <w:gridSpan w:val="3"/>
            <w:tcMar/>
            <w:vAlign w:val="bottom"/>
          </w:tcPr>
          <w:p w:rsidRPr="00C9238F" w:rsidR="00C9238F" w:rsidP="004178BE" w:rsidRDefault="00C9238F" w14:paraId="6D98A12B" wp14:textId="7777777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31" w:type="pct"/>
            <w:gridSpan w:val="3"/>
            <w:tcMar/>
            <w:vAlign w:val="bottom"/>
          </w:tcPr>
          <w:p w:rsidRPr="00C9238F" w:rsidR="00C9238F" w:rsidP="004178BE" w:rsidRDefault="00C9238F" w14:paraId="2946DB82" wp14:textId="77777777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xmlns:wp14="http://schemas.microsoft.com/office/word/2010/wordml" w:rsidR="004178BE" w:rsidP="004178BE" w:rsidRDefault="004178BE" w14:paraId="5997CC1D" wp14:textId="77777777">
      <w:pPr>
        <w:pStyle w:val="NoSpacing"/>
      </w:pPr>
    </w:p>
    <w:p xmlns:wp14="http://schemas.microsoft.com/office/word/2010/wordml" w:rsidRPr="004178BE" w:rsidR="004178BE" w:rsidP="004178BE" w:rsidRDefault="004178BE" w14:paraId="110FFD37" wp14:textId="77777777"/>
    <w:p xmlns:wp14="http://schemas.microsoft.com/office/word/2010/wordml" w:rsidRPr="004178BE" w:rsidR="004178BE" w:rsidP="004178BE" w:rsidRDefault="004178BE" w14:paraId="6B699379" wp14:textId="77777777"/>
    <w:p xmlns:wp14="http://schemas.microsoft.com/office/word/2010/wordml" w:rsidRPr="004178BE" w:rsidR="004178BE" w:rsidP="004178BE" w:rsidRDefault="004178BE" w14:paraId="3FE9F23F" wp14:textId="77777777"/>
    <w:p w:rsidR="5A9C3E02" w:rsidP="5A9C3E02" w:rsidRDefault="5A9C3E02" w14:paraId="212BAC12" w14:textId="451543CA">
      <w:pPr>
        <w:pStyle w:val="Normal"/>
      </w:pPr>
    </w:p>
    <w:sectPr w:rsidRPr="004178BE" w:rsidR="00C9238F" w:rsidSect="00576892">
      <w:headerReference w:type="default" r:id="rId10"/>
      <w:footerReference w:type="default" r:id="rId11"/>
      <w:pgSz w:w="12240" w:h="15840" w:orient="portrait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178BE" w:rsidP="00C9238F" w:rsidRDefault="004178BE" w14:paraId="44E871B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178BE" w:rsidP="00C9238F" w:rsidRDefault="004178BE" w14:paraId="144A5D2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B29AB2B2-BD54-48DD-BDF5-3DC9B68FD097}" r:id="rId1"/>
    <w:embedBold w:fontKey="{5E515620-8D64-4118-A43F-510C8BDB224B}" r:id="rId2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2E4DD55D-3DA9-48BF-9F4B-9BE7746E231A}" r:id="rId3"/>
    <w:embedBold w:fontKey="{833C63E7-01D6-4661-8498-B2B07167BA0A}" r:id="rId4"/>
    <w:embedItalic w:fontKey="{E938AA2C-63A9-4618-9431-D507886A491B}" r:id="rId5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19C2688F-C419-46FE-BE38-FAB59A41E64F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xmlns:wp14="http://schemas.microsoft.com/office/word/2010/wordml" w:rsidRPr="00003212" w:rsidR="00003212" w:rsidTr="00C4167A" w14:paraId="52E56223" wp14:textId="77777777">
      <w:tc>
        <w:tcPr>
          <w:tcW w:w="4675" w:type="dxa"/>
          <w:vAlign w:val="center"/>
        </w:tcPr>
        <w:p w:rsidRPr="00003212" w:rsidR="00003212" w:rsidP="004178BE" w:rsidRDefault="00003212" w14:paraId="07547A01" wp14:textId="7777777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Pr="00003212" w:rsidR="00003212" w:rsidP="00003212" w:rsidRDefault="00003212" w14:paraId="5043CB0F" wp14:textId="77777777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xmlns:wp14="http://schemas.microsoft.com/office/word/2010/wordml" w:rsidR="004178BE" w:rsidRDefault="004178BE" w14:paraId="07459315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178BE" w:rsidP="00C9238F" w:rsidRDefault="004178BE" w14:paraId="6BB9E25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178BE" w:rsidP="00C9238F" w:rsidRDefault="004178BE" w14:paraId="23DE523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178BE" w:rsidRDefault="004178BE" w14:paraId="4328219A" wp14:textId="77777777">
    <w:pPr>
      <w:pStyle w:val="Header"/>
    </w:pPr>
    <w:r>
      <w:rPr>
        <w:lang w:val="en-GB" w:eastAsia="en-GB"/>
      </w:rPr>
      <mc:AlternateContent>
        <mc:Choice Requires="wps">
          <w:drawing>
            <wp:anchor xmlns:wp14="http://schemas.microsoft.com/office/word/2010/wordprocessingDrawing" distT="45720" distB="45720" distL="114300" distR="114300" simplePos="0" relativeHeight="251661312" behindDoc="0" locked="0" layoutInCell="1" allowOverlap="1" wp14:anchorId="0DABACB3" wp14:editId="7777777">
              <wp:simplePos x="0" y="0"/>
              <wp:positionH relativeFrom="column">
                <wp:posOffset>-380365</wp:posOffset>
              </wp:positionH>
              <wp:positionV relativeFrom="paragraph">
                <wp:posOffset>-175895</wp:posOffset>
              </wp:positionV>
              <wp:extent cx="3101340" cy="70993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134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xmlns:wp14="http://schemas.microsoft.com/office/word/2010/wordml" w:rsidR="004178BE" w:rsidRDefault="004178BE" w14:paraId="6295B26F" wp14:textId="77777777">
                          <w:r>
                            <w:t>Date of application: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6DF516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style="position:absolute;margin-left:-29.95pt;margin-top:-13.85pt;width:244.2pt;height:55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">
              <v:textbox>
                <w:txbxContent>
                  <w:p w:rsidR="004178BE" w:rsidRDefault="004178BE" w14:paraId="1EBA8A71" wp14:textId="77777777">
                    <w:r>
                      <w:t>Date of application: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 w:val="0"/>
        <w:bCs/>
        <w:sz w:val="36"/>
        <w:szCs w:val="36"/>
        <w:u w:val="single"/>
        <w:lang w:eastAsia="en-GB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5CA8E78E" wp14:editId="56C81484">
          <wp:simplePos x="0" y="0"/>
          <wp:positionH relativeFrom="column">
            <wp:posOffset>5190051</wp:posOffset>
          </wp:positionH>
          <wp:positionV relativeFrom="paragraph">
            <wp:posOffset>-328441</wp:posOffset>
          </wp:positionV>
          <wp:extent cx="1511300" cy="15113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1.jpg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151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xmlns:wp14="http://schemas.microsoft.com/office/word/2010/wordml" w:rsidR="004178BE" w:rsidRDefault="004178BE" w14:paraId="6537F28F" wp14:textId="77777777">
    <w:pPr>
      <w:pStyle w:val="Header"/>
    </w:pPr>
  </w:p>
  <w:p xmlns:wp14="http://schemas.microsoft.com/office/word/2010/wordml" w:rsidR="004178BE" w:rsidRDefault="004178BE" w14:paraId="6DFB9E20" wp14:textId="77777777">
    <w:pPr>
      <w:pStyle w:val="Header"/>
    </w:pPr>
  </w:p>
  <w:p xmlns:wp14="http://schemas.microsoft.com/office/word/2010/wordml" w:rsidR="004178BE" w:rsidP="004178BE" w:rsidRDefault="004178BE" w14:paraId="70DF9E56" wp14:textId="77777777">
    <w:pPr>
      <w:autoSpaceDE w:val="0"/>
      <w:autoSpaceDN w:val="0"/>
      <w:adjustRightInd w:val="0"/>
      <w:spacing w:after="0" w:line="240" w:lineRule="auto"/>
      <w:jc w:val="center"/>
      <w:rPr>
        <w:rFonts w:cstheme="minorHAnsi"/>
        <w:b/>
        <w:bCs/>
        <w:sz w:val="36"/>
        <w:szCs w:val="3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9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8BE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178BE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  <w:rsid w:val="23B2CAB1"/>
    <w:rsid w:val="2867D2DB"/>
    <w:rsid w:val="46AA0A81"/>
    <w:rsid w:val="4C1EDE92"/>
    <w:rsid w:val="5A9C3E02"/>
    <w:rsid w:val="6583A3BF"/>
    <w:rsid w:val="725E7E1B"/>
    <w:rsid w:val="76B6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4DA0D"/>
  <w15:chartTrackingRefBased/>
  <w15:docId w15:val="{47805e77-9372-43d2-8e1a-0ece584c181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 w:customStyle="1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eastAsia="Calibri" w:cs="Times New Roman" w:asciiTheme="majorHAnsi" w:hAnsiTheme="majorHAnsi"/>
      <w:b/>
      <w:noProof/>
      <w:color w:val="FFFFFF" w:themeColor="background1"/>
      <w:sz w:val="4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AF6BFE"/>
    <w:rPr>
      <w:rFonts w:eastAsia="Calibri" w:cs="Times New Roman" w:asciiTheme="majorHAnsi" w:hAnsiTheme="majorHAnsi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sid w:val="0057689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76892"/>
    <w:rPr>
      <w:rFonts w:asciiTheme="majorHAnsi" w:hAnsiTheme="majorHAnsi" w:eastAsiaTheme="majorEastAsia" w:cstheme="majorBidi"/>
      <w:color w:val="0A273B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76892"/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7689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7689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b33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b0879af-3eba-417a-a55a-ffe6dcd6ca77"/>
    <ds:schemaRef ds:uri="6dc4bcd6-49db-4c07-9060-8acfc67cef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Cash donation form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Kevin Betts</lastModifiedBy>
  <revision>4</revision>
  <dcterms:created xsi:type="dcterms:W3CDTF">2020-05-26T21:32:00.0000000Z</dcterms:created>
  <dcterms:modified xsi:type="dcterms:W3CDTF">2020-05-31T07:32:50.8749615Z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